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4B0DB" w14:textId="77777777" w:rsidR="00BE48DF" w:rsidRPr="00C52BC6" w:rsidRDefault="00BE48DF" w:rsidP="00BE48DF">
      <w:pPr>
        <w:pStyle w:val="Title1COST"/>
        <w:spacing w:before="120"/>
        <w:jc w:val="center"/>
        <w:rPr>
          <w:rFonts w:ascii="Aptos" w:hAnsi="Aptos"/>
          <w:color w:val="49B1B3"/>
          <w:sz w:val="36"/>
        </w:rPr>
      </w:pPr>
      <w:bookmarkStart w:id="0" w:name="_Hlk84594644"/>
      <w:r w:rsidRPr="00C52BC6">
        <w:rPr>
          <w:rFonts w:ascii="Aptos" w:hAnsi="Aptos"/>
          <w:color w:val="49B1B3"/>
          <w:sz w:val="36"/>
        </w:rPr>
        <w:t>Short-Term Scientific Mission Grant</w:t>
      </w:r>
    </w:p>
    <w:bookmarkEnd w:id="0"/>
    <w:p w14:paraId="7D1B3608" w14:textId="596F3311" w:rsidR="00C52BC6" w:rsidRPr="00C52BC6" w:rsidRDefault="00C52BC6" w:rsidP="00C52BC6">
      <w:pPr>
        <w:pStyle w:val="Title1COST"/>
        <w:spacing w:before="120"/>
        <w:ind w:firstLine="0"/>
        <w:jc w:val="center"/>
        <w:rPr>
          <w:rFonts w:ascii="Aptos" w:hAnsi="Aptos"/>
          <w:color w:val="49B1B3"/>
          <w:sz w:val="36"/>
          <w:lang w:val="en-GB"/>
        </w:rPr>
      </w:pPr>
      <w:r w:rsidRPr="00C52BC6">
        <w:rPr>
          <w:rFonts w:ascii="Aptos" w:hAnsi="Aptos"/>
          <w:color w:val="49B1B3"/>
          <w:sz w:val="36"/>
          <w:lang w:val="en-GB"/>
        </w:rPr>
        <w:t xml:space="preserve">– </w:t>
      </w:r>
      <w:r w:rsidR="00BE48DF" w:rsidRPr="00C52BC6">
        <w:rPr>
          <w:rFonts w:ascii="Aptos" w:hAnsi="Aptos"/>
          <w:color w:val="49B1B3"/>
          <w:sz w:val="36"/>
          <w:lang w:val="en-GB"/>
        </w:rPr>
        <w:t>APPLICATION FORM</w:t>
      </w:r>
      <w:r w:rsidR="00FC4D5F" w:rsidRPr="00C52BC6">
        <w:rPr>
          <w:rFonts w:ascii="Aptos" w:hAnsi="Aptos"/>
          <w:color w:val="49B1B3"/>
          <w:sz w:val="36"/>
        </w:rPr>
        <w:t xml:space="preserve"> </w:t>
      </w:r>
      <w:r w:rsidRPr="00C52BC6">
        <w:rPr>
          <w:rFonts w:ascii="Aptos" w:hAnsi="Aptos"/>
          <w:color w:val="49B1B3"/>
          <w:sz w:val="36"/>
          <w:lang w:val="en-GB"/>
        </w:rPr>
        <w:t>–</w:t>
      </w:r>
      <w:r w:rsidR="00BE48DF" w:rsidRPr="00C52BC6">
        <w:rPr>
          <w:rFonts w:ascii="Aptos" w:hAnsi="Aptos"/>
          <w:color w:val="49B1B3"/>
          <w:sz w:val="36"/>
          <w:lang w:val="en-GB"/>
        </w:rPr>
        <w:t xml:space="preserve"> </w:t>
      </w:r>
    </w:p>
    <w:p w14:paraId="2E3358A2" w14:textId="77777777" w:rsidR="00C52BC6" w:rsidRPr="00C52BC6" w:rsidRDefault="00C52BC6" w:rsidP="00C52BC6">
      <w:pPr>
        <w:pStyle w:val="Title1COST"/>
        <w:spacing w:before="120"/>
        <w:ind w:left="720" w:firstLine="0"/>
        <w:jc w:val="center"/>
        <w:rPr>
          <w:color w:val="6E82BE"/>
          <w:sz w:val="36"/>
          <w:lang w:val="en-GB"/>
        </w:rPr>
      </w:pPr>
    </w:p>
    <w:p w14:paraId="4C4BC324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926CF6">
        <w:rPr>
          <w:color w:val="56585B"/>
          <w:sz w:val="22"/>
        </w:rPr>
        <w:t>CA23140 - ESENBURN</w:t>
      </w:r>
    </w:p>
    <w:p w14:paraId="118A12A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tbl>
      <w:tblPr>
        <w:tblStyle w:val="Grilledutableau"/>
        <w:tblpPr w:leftFromText="141" w:rightFromText="141" w:vertAnchor="text" w:horzAnchor="margin" w:tblpY="192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362179" w:rsidRPr="00681CA3" w14:paraId="21AD3544" w14:textId="77777777" w:rsidTr="00362179">
        <w:tc>
          <w:tcPr>
            <w:tcW w:w="9356" w:type="dxa"/>
            <w:tcBorders>
              <w:bottom w:val="nil"/>
            </w:tcBorders>
            <w:shd w:val="clear" w:color="auto" w:fill="49B1B3"/>
          </w:tcPr>
          <w:p w14:paraId="67A78BDB" w14:textId="570FCE29" w:rsidR="00362179" w:rsidRPr="00362179" w:rsidRDefault="00362179" w:rsidP="00FC4D5F">
            <w:pPr>
              <w:spacing w:before="120"/>
              <w:rPr>
                <w:b/>
                <w:color w:val="FFFFFF" w:themeColor="background1"/>
                <w:sz w:val="22"/>
                <w:szCs w:val="24"/>
              </w:rPr>
            </w:pPr>
            <w:r w:rsidRPr="00362179">
              <w:rPr>
                <w:b/>
                <w:color w:val="FFFFFF" w:themeColor="background1"/>
                <w:sz w:val="22"/>
                <w:szCs w:val="24"/>
              </w:rPr>
              <w:t>GENERAL INFORMATION</w:t>
            </w:r>
          </w:p>
        </w:tc>
      </w:tr>
      <w:tr w:rsidR="00FC4D5F" w:rsidRPr="00681CA3" w14:paraId="1EDC8D15" w14:textId="77777777" w:rsidTr="00FC4D5F">
        <w:tc>
          <w:tcPr>
            <w:tcW w:w="9356" w:type="dxa"/>
            <w:tcBorders>
              <w:bottom w:val="nil"/>
            </w:tcBorders>
          </w:tcPr>
          <w:p w14:paraId="50324861" w14:textId="77777777" w:rsidR="00FC4D5F" w:rsidRPr="00FC4D5F" w:rsidRDefault="00FC4D5F" w:rsidP="00FC4D5F">
            <w:pPr>
              <w:pStyle w:val="Title2"/>
              <w:spacing w:before="120" w:after="120"/>
              <w:jc w:val="both"/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</w:pPr>
            <w:r w:rsidRPr="00FC4D5F"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  <w:t>Name and email address :</w:t>
            </w:r>
          </w:p>
          <w:p w14:paraId="340FA24E" w14:textId="77777777" w:rsidR="00FC4D5F" w:rsidRPr="00FC4D5F" w:rsidRDefault="00FC4D5F" w:rsidP="00FC4D5F">
            <w:pPr>
              <w:pStyle w:val="Title2"/>
              <w:spacing w:before="120" w:after="120"/>
              <w:jc w:val="both"/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</w:pPr>
            <w:r w:rsidRPr="00FC4D5F"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  <w:t>Current position :</w:t>
            </w:r>
          </w:p>
          <w:p w14:paraId="56D267D8" w14:textId="77777777" w:rsidR="00FC4D5F" w:rsidRPr="00FC4D5F" w:rsidRDefault="00FC4D5F" w:rsidP="00FC4D5F">
            <w:pPr>
              <w:pStyle w:val="Title2"/>
              <w:spacing w:before="120" w:after="120"/>
              <w:jc w:val="both"/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</w:pPr>
            <w:r w:rsidRPr="00FC4D5F"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  <w:t>Professional / Academic affiliation :</w:t>
            </w:r>
          </w:p>
          <w:p w14:paraId="60E6BDAE" w14:textId="77777777" w:rsidR="00FC4D5F" w:rsidRPr="00FC4D5F" w:rsidRDefault="00FC4D5F" w:rsidP="00FC4D5F">
            <w:pPr>
              <w:pStyle w:val="Title2"/>
              <w:spacing w:before="120" w:after="120"/>
              <w:jc w:val="both"/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</w:pPr>
            <w:r w:rsidRPr="00FC4D5F"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  <w:t>Gender</w:t>
            </w:r>
          </w:p>
          <w:p w14:paraId="0F07B1DA" w14:textId="77777777" w:rsidR="00FC4D5F" w:rsidRPr="00FC4D5F" w:rsidRDefault="00FC4D5F" w:rsidP="00FC4D5F">
            <w:pPr>
              <w:pStyle w:val="Title2"/>
              <w:spacing w:before="120" w:after="120"/>
              <w:jc w:val="both"/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</w:pPr>
            <w:r w:rsidRPr="00FC4D5F"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  <w:t>Home institution :</w:t>
            </w:r>
          </w:p>
          <w:p w14:paraId="414F6B84" w14:textId="670B88AE" w:rsidR="00FC4D5F" w:rsidRPr="00362179" w:rsidRDefault="00FC4D5F" w:rsidP="00FC4D5F">
            <w:pPr>
              <w:pStyle w:val="Title2"/>
              <w:spacing w:before="120" w:after="120"/>
              <w:jc w:val="both"/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</w:pPr>
            <w:r w:rsidRPr="00FC4D5F">
              <w:rPr>
                <w:rFonts w:ascii="ArialMT" w:eastAsiaTheme="minorHAnsi" w:hAnsi="ArialMT" w:cs="ArialMT"/>
                <w:b w:val="0"/>
                <w:color w:val="656966"/>
                <w:sz w:val="20"/>
                <w:szCs w:val="20"/>
              </w:rPr>
              <w:t>Host institution :</w:t>
            </w:r>
          </w:p>
        </w:tc>
      </w:tr>
      <w:tr w:rsidR="00362179" w:rsidRPr="00681CA3" w14:paraId="5F08FB48" w14:textId="77777777" w:rsidTr="00362179">
        <w:tc>
          <w:tcPr>
            <w:tcW w:w="9356" w:type="dxa"/>
            <w:tcBorders>
              <w:bottom w:val="nil"/>
            </w:tcBorders>
            <w:shd w:val="clear" w:color="auto" w:fill="49B1B3"/>
          </w:tcPr>
          <w:p w14:paraId="6EC38D19" w14:textId="6D6495EE" w:rsidR="00362179" w:rsidRPr="00362179" w:rsidRDefault="00362179" w:rsidP="00362179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 w:rsidRPr="00362179">
              <w:rPr>
                <w:b/>
                <w:color w:val="FFFFFF" w:themeColor="background1"/>
                <w:sz w:val="22"/>
                <w:szCs w:val="24"/>
              </w:rPr>
              <w:t>GOALS OF THE STSM</w:t>
            </w:r>
          </w:p>
        </w:tc>
      </w:tr>
      <w:tr w:rsidR="00FC4D5F" w:rsidRPr="00681CA3" w14:paraId="7D4EB8D1" w14:textId="77777777" w:rsidTr="00FC4D5F">
        <w:tc>
          <w:tcPr>
            <w:tcW w:w="9356" w:type="dxa"/>
            <w:tcBorders>
              <w:bottom w:val="nil"/>
            </w:tcBorders>
          </w:tcPr>
          <w:p w14:paraId="0F9C6155" w14:textId="77777777" w:rsidR="00FC4D5F" w:rsidRPr="00692F0B" w:rsidRDefault="00FC4D5F" w:rsidP="00FC4D5F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FC4D5F" w:rsidRPr="00681CA3" w14:paraId="5EC58545" w14:textId="77777777" w:rsidTr="00FC4D5F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501519F1" w14:textId="77777777" w:rsidR="00FC4D5F" w:rsidRPr="005C5E8B" w:rsidRDefault="00FC4D5F" w:rsidP="00FC4D5F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549121AB" w14:textId="77777777" w:rsidR="00FC4D5F" w:rsidRPr="00681CA3" w:rsidRDefault="00FC4D5F" w:rsidP="00FC4D5F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200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  <w:tr w:rsidR="00362179" w:rsidRPr="00681CA3" w14:paraId="20093B2F" w14:textId="77777777" w:rsidTr="00362179">
        <w:tc>
          <w:tcPr>
            <w:tcW w:w="9356" w:type="dxa"/>
            <w:tcBorders>
              <w:bottom w:val="nil"/>
            </w:tcBorders>
            <w:shd w:val="clear" w:color="auto" w:fill="49B1B3"/>
          </w:tcPr>
          <w:p w14:paraId="7E445F4E" w14:textId="7A4BE043" w:rsidR="00362179" w:rsidRPr="00362179" w:rsidRDefault="00362179" w:rsidP="00FC4D5F">
            <w:pPr>
              <w:spacing w:before="120" w:after="120"/>
              <w:rPr>
                <w:b/>
                <w:color w:val="FFFFFF" w:themeColor="background1"/>
                <w:sz w:val="22"/>
                <w:szCs w:val="24"/>
              </w:rPr>
            </w:pPr>
            <w:r w:rsidRPr="00362179">
              <w:rPr>
                <w:b/>
                <w:color w:val="FFFFFF" w:themeColor="background1"/>
                <w:sz w:val="22"/>
                <w:szCs w:val="24"/>
              </w:rPr>
              <w:t>WORKING PLAN</w:t>
            </w:r>
          </w:p>
        </w:tc>
      </w:tr>
      <w:tr w:rsidR="00FC4D5F" w:rsidRPr="00681CA3" w14:paraId="7FAA9521" w14:textId="77777777" w:rsidTr="00FC4D5F">
        <w:tc>
          <w:tcPr>
            <w:tcW w:w="9356" w:type="dxa"/>
            <w:tcBorders>
              <w:bottom w:val="nil"/>
            </w:tcBorders>
          </w:tcPr>
          <w:p w14:paraId="5DC59323" w14:textId="77777777" w:rsidR="00FC4D5F" w:rsidRPr="00244B76" w:rsidRDefault="00FC4D5F" w:rsidP="00FC4D5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FC4D5F" w:rsidRPr="00681CA3" w14:paraId="0812A384" w14:textId="77777777" w:rsidTr="00FC4D5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4E281703" w14:textId="77777777" w:rsidR="00FC4D5F" w:rsidRPr="005C5E8B" w:rsidRDefault="00FC4D5F" w:rsidP="00FC4D5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7307AA06" w14:textId="157FBD83" w:rsidR="00362179" w:rsidRPr="00362179" w:rsidRDefault="00362179" w:rsidP="00FC4D5F">
            <w:pPr>
              <w:spacing w:before="120" w:after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</w:t>
            </w:r>
            <w:r w:rsidR="00FC4D5F">
              <w:rPr>
                <w:shd w:val="clear" w:color="auto" w:fill="C5C5BD" w:themeFill="background2"/>
              </w:rPr>
              <w:t>pplicant</w:t>
            </w:r>
            <w:r w:rsidR="00FC4D5F" w:rsidRPr="00681CA3">
              <w:rPr>
                <w:shd w:val="clear" w:color="auto" w:fill="C5C5BD" w:themeFill="background2"/>
              </w:rPr>
              <w:t xml:space="preserve"> enters </w:t>
            </w:r>
            <w:r w:rsidR="00FC4D5F">
              <w:rPr>
                <w:shd w:val="clear" w:color="auto" w:fill="C5C5BD" w:themeFill="background2"/>
              </w:rPr>
              <w:t>max. 500</w:t>
            </w:r>
            <w:r w:rsidR="00FC4D5F"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362179" w:rsidRPr="00681CA3" w14:paraId="33533341" w14:textId="77777777" w:rsidTr="00362179">
        <w:trPr>
          <w:trHeight w:val="584"/>
        </w:trPr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49B1B3"/>
          </w:tcPr>
          <w:p w14:paraId="35706158" w14:textId="41D088A2" w:rsidR="00362179" w:rsidRPr="00362179" w:rsidRDefault="00362179" w:rsidP="00362179">
            <w:pPr>
              <w:spacing w:before="120"/>
              <w:rPr>
                <w:b/>
                <w:color w:val="FFFFFF" w:themeColor="background1"/>
                <w:sz w:val="22"/>
                <w:szCs w:val="22"/>
              </w:rPr>
            </w:pPr>
            <w:r w:rsidRPr="00362179">
              <w:rPr>
                <w:b/>
                <w:color w:val="FFFFFF" w:themeColor="background1"/>
                <w:sz w:val="22"/>
                <w:szCs w:val="22"/>
              </w:rPr>
              <w:t xml:space="preserve">EXPECTED </w:t>
            </w:r>
            <w:r w:rsidRPr="00362179">
              <w:rPr>
                <w:b/>
                <w:bCs/>
                <w:color w:val="FFFFFF" w:themeColor="background1"/>
                <w:sz w:val="22"/>
                <w:szCs w:val="22"/>
              </w:rPr>
              <w:t xml:space="preserve">OUTPUTS AND </w:t>
            </w:r>
            <w:r w:rsidRPr="00362179">
              <w:rPr>
                <w:b/>
                <w:color w:val="FFFFFF" w:themeColor="background1"/>
                <w:sz w:val="22"/>
                <w:szCs w:val="22"/>
              </w:rPr>
              <w:t>CONTRIBUTION TO THE ACTION ESENBURN OBJECTIVES AND DELIVERABLES</w:t>
            </w:r>
          </w:p>
        </w:tc>
      </w:tr>
      <w:tr w:rsidR="00FC4D5F" w:rsidRPr="00681CA3" w14:paraId="0A336180" w14:textId="77777777" w:rsidTr="00FC4D5F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E0DF8AA" w14:textId="77777777" w:rsidR="00FC4D5F" w:rsidRDefault="00FC4D5F" w:rsidP="00FC4D5F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79098C1D" w14:textId="77777777" w:rsidR="00FC4D5F" w:rsidRPr="005C5E8B" w:rsidRDefault="00FC4D5F" w:rsidP="00FC4D5F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7E512633" w14:textId="77777777" w:rsidR="00FC4D5F" w:rsidRPr="00BE48DF" w:rsidRDefault="00FC4D5F" w:rsidP="00FC4D5F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</w:tbl>
    <w:p w14:paraId="4B80869F" w14:textId="77777777" w:rsidR="005146D6" w:rsidRPr="009E7EE8" w:rsidRDefault="005146D6" w:rsidP="00FC4D5F"/>
    <w:sectPr w:rsidR="005146D6" w:rsidRPr="009E7EE8" w:rsidSect="00C52BC6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794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8DE0A" w14:textId="77777777" w:rsidR="00DE62B3" w:rsidRDefault="00DE62B3" w:rsidP="00F24F32">
      <w:r>
        <w:separator/>
      </w:r>
    </w:p>
  </w:endnote>
  <w:endnote w:type="continuationSeparator" w:id="0">
    <w:p w14:paraId="5F97B195" w14:textId="77777777" w:rsidR="00DE62B3" w:rsidRDefault="00DE62B3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mbria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C114D" w14:textId="77777777" w:rsidR="00851130" w:rsidRDefault="00851130" w:rsidP="00F24F32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F430DF0" wp14:editId="1A7A5A13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2BC43C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30DF0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402BC43C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C70CB" w14:textId="77777777" w:rsidR="00CE1D0D" w:rsidRPr="00ED1804" w:rsidRDefault="00CE1D0D" w:rsidP="00987F45">
    <w:pPr>
      <w:pStyle w:val="Pieddepage"/>
      <w:rPr>
        <w:rFonts w:ascii="effra" w:hAnsi="effra"/>
        <w:noProof/>
        <w:sz w:val="17"/>
        <w:szCs w:val="17"/>
      </w:rPr>
    </w:pPr>
  </w:p>
  <w:p w14:paraId="2D1FDD03" w14:textId="77777777" w:rsidR="00851130" w:rsidRPr="00703422" w:rsidRDefault="00630287" w:rsidP="00D7115C">
    <w:pPr>
      <w:pStyle w:val="Pieddepage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F63E3F7" wp14:editId="662D6341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3A6E7795" w14:textId="77777777" w:rsidR="00553543" w:rsidRPr="008C46E3" w:rsidRDefault="00553543" w:rsidP="0073624E">
    <w:pPr>
      <w:pStyle w:val="Pieddepage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3AEE7183" w14:textId="77777777" w:rsidR="00C75B36" w:rsidRPr="00516CEB" w:rsidRDefault="00C75B36" w:rsidP="00D7115C">
    <w:pPr>
      <w:pStyle w:val="Pieddepage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42868" w14:textId="77777777" w:rsidR="00DE62B3" w:rsidRDefault="00DE62B3" w:rsidP="00F24F32">
      <w:r>
        <w:separator/>
      </w:r>
    </w:p>
  </w:footnote>
  <w:footnote w:type="continuationSeparator" w:id="0">
    <w:p w14:paraId="74AE6695" w14:textId="77777777" w:rsidR="00DE62B3" w:rsidRDefault="00DE62B3" w:rsidP="00F24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8560" w14:textId="77777777" w:rsidR="00851130" w:rsidRDefault="00851130" w:rsidP="00F24F32">
    <w:pPr>
      <w:pStyle w:val="En-tte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5B3ABF8F" wp14:editId="77D3B13B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34E37" w14:textId="2BF45793" w:rsidR="00773BAB" w:rsidRDefault="00C52BC6" w:rsidP="00773BAB">
    <w:pPr>
      <w:pStyle w:val="En-tt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C03B056" wp14:editId="239FBF99">
          <wp:simplePos x="0" y="0"/>
          <wp:positionH relativeFrom="column">
            <wp:posOffset>3519170</wp:posOffset>
          </wp:positionH>
          <wp:positionV relativeFrom="paragraph">
            <wp:posOffset>-195580</wp:posOffset>
          </wp:positionV>
          <wp:extent cx="2447925" cy="638175"/>
          <wp:effectExtent l="0" t="0" r="9525" b="9525"/>
          <wp:wrapNone/>
          <wp:docPr id="1868267656" name="Image 2" descr="Une image contenant texte, Graphique, graphisme, dessin humorist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267656" name="Image 2" descr="Une image contenant texte, Graphique, graphisme, dessin humorist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2DE52FB" wp14:editId="7F01115F">
          <wp:simplePos x="0" y="0"/>
          <wp:positionH relativeFrom="page">
            <wp:posOffset>0</wp:posOffset>
          </wp:positionH>
          <wp:positionV relativeFrom="page">
            <wp:posOffset>-247650</wp:posOffset>
          </wp:positionV>
          <wp:extent cx="5978525" cy="1390650"/>
          <wp:effectExtent l="0" t="0" r="3175" b="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/>
                  <a:srcRect r="20491" b="21953"/>
                  <a:stretch>
                    <a:fillRect/>
                  </a:stretch>
                </pic:blipFill>
                <pic:spPr bwMode="auto">
                  <a:xfrm>
                    <a:off x="0" y="0"/>
                    <a:ext cx="5978525" cy="1390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FC5611" w14:textId="77777777" w:rsidR="00773BAB" w:rsidRDefault="00773BAB" w:rsidP="00773BAB">
    <w:pPr>
      <w:pStyle w:val="En-tte"/>
    </w:pPr>
  </w:p>
  <w:p w14:paraId="2B7EABF5" w14:textId="77777777" w:rsidR="00773BAB" w:rsidRDefault="00773BAB" w:rsidP="00773BAB">
    <w:pPr>
      <w:pStyle w:val="En-tte"/>
    </w:pPr>
  </w:p>
  <w:p w14:paraId="3597B16B" w14:textId="77777777" w:rsidR="00773BAB" w:rsidRDefault="00773BAB" w:rsidP="00773BAB">
    <w:pPr>
      <w:pStyle w:val="En-tte"/>
    </w:pPr>
  </w:p>
  <w:p w14:paraId="177E206D" w14:textId="77777777" w:rsidR="00851130" w:rsidRDefault="00851130">
    <w:pPr>
      <w:pStyle w:val="En-tte"/>
      <w:rPr>
        <w:b/>
        <w:bCs/>
        <w:color w:val="3D5ABF"/>
      </w:rPr>
    </w:pPr>
  </w:p>
  <w:p w14:paraId="5CAEC52C" w14:textId="77777777" w:rsidR="00E427EA" w:rsidRDefault="00E427E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32072787" o:spid="_x0000_i1026" type="#_x0000_t75" style="width:101.25pt;height:101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2018194275">
    <w:abstractNumId w:val="16"/>
  </w:num>
  <w:num w:numId="2" w16cid:durableId="1491599560">
    <w:abstractNumId w:val="23"/>
  </w:num>
  <w:num w:numId="3" w16cid:durableId="717051542">
    <w:abstractNumId w:val="24"/>
  </w:num>
  <w:num w:numId="4" w16cid:durableId="1874029671">
    <w:abstractNumId w:val="21"/>
  </w:num>
  <w:num w:numId="5" w16cid:durableId="1363089617">
    <w:abstractNumId w:val="11"/>
  </w:num>
  <w:num w:numId="6" w16cid:durableId="155387160">
    <w:abstractNumId w:val="4"/>
  </w:num>
  <w:num w:numId="7" w16cid:durableId="198007880">
    <w:abstractNumId w:val="5"/>
  </w:num>
  <w:num w:numId="8" w16cid:durableId="2092309504">
    <w:abstractNumId w:val="6"/>
  </w:num>
  <w:num w:numId="9" w16cid:durableId="1127239042">
    <w:abstractNumId w:val="7"/>
  </w:num>
  <w:num w:numId="10" w16cid:durableId="1520268900">
    <w:abstractNumId w:val="9"/>
  </w:num>
  <w:num w:numId="11" w16cid:durableId="497311693">
    <w:abstractNumId w:val="0"/>
  </w:num>
  <w:num w:numId="12" w16cid:durableId="973802035">
    <w:abstractNumId w:val="1"/>
  </w:num>
  <w:num w:numId="13" w16cid:durableId="832339188">
    <w:abstractNumId w:val="2"/>
  </w:num>
  <w:num w:numId="14" w16cid:durableId="118303126">
    <w:abstractNumId w:val="3"/>
  </w:num>
  <w:num w:numId="15" w16cid:durableId="1506507904">
    <w:abstractNumId w:val="8"/>
  </w:num>
  <w:num w:numId="16" w16cid:durableId="1433477085">
    <w:abstractNumId w:val="27"/>
  </w:num>
  <w:num w:numId="17" w16cid:durableId="1498109730">
    <w:abstractNumId w:val="31"/>
  </w:num>
  <w:num w:numId="18" w16cid:durableId="1269966717">
    <w:abstractNumId w:val="17"/>
  </w:num>
  <w:num w:numId="19" w16cid:durableId="476806067">
    <w:abstractNumId w:val="19"/>
  </w:num>
  <w:num w:numId="20" w16cid:durableId="2091848445">
    <w:abstractNumId w:val="10"/>
  </w:num>
  <w:num w:numId="21" w16cid:durableId="640381160">
    <w:abstractNumId w:val="26"/>
  </w:num>
  <w:num w:numId="22" w16cid:durableId="1991013843">
    <w:abstractNumId w:val="22"/>
  </w:num>
  <w:num w:numId="23" w16cid:durableId="2033995053">
    <w:abstractNumId w:val="14"/>
  </w:num>
  <w:num w:numId="24" w16cid:durableId="1304702092">
    <w:abstractNumId w:val="29"/>
  </w:num>
  <w:num w:numId="25" w16cid:durableId="731806352">
    <w:abstractNumId w:val="15"/>
  </w:num>
  <w:num w:numId="26" w16cid:durableId="1971468997">
    <w:abstractNumId w:val="30"/>
  </w:num>
  <w:num w:numId="27" w16cid:durableId="1224096424">
    <w:abstractNumId w:val="12"/>
  </w:num>
  <w:num w:numId="28" w16cid:durableId="83869199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18456906">
    <w:abstractNumId w:val="13"/>
  </w:num>
  <w:num w:numId="30" w16cid:durableId="1274627853">
    <w:abstractNumId w:val="20"/>
  </w:num>
  <w:num w:numId="31" w16cid:durableId="1160730922">
    <w:abstractNumId w:val="32"/>
  </w:num>
  <w:num w:numId="32" w16cid:durableId="1706445747">
    <w:abstractNumId w:val="25"/>
  </w:num>
  <w:num w:numId="33" w16cid:durableId="1953323143">
    <w:abstractNumId w:val="18"/>
  </w:num>
  <w:num w:numId="34" w16cid:durableId="1912302798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283B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2179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86EF9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26CF6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26C9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BF33F5"/>
    <w:rsid w:val="00C012BE"/>
    <w:rsid w:val="00C10B3C"/>
    <w:rsid w:val="00C12AD6"/>
    <w:rsid w:val="00C152B0"/>
    <w:rsid w:val="00C26592"/>
    <w:rsid w:val="00C50EAE"/>
    <w:rsid w:val="00C52BC6"/>
    <w:rsid w:val="00C63D6F"/>
    <w:rsid w:val="00C64269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2868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C4D5F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417FF34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ous-titre">
    <w:name w:val="Subtitle"/>
    <w:basedOn w:val="Normal"/>
    <w:next w:val="Normal"/>
    <w:link w:val="Sous-titre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auNormal"/>
    <w:uiPriority w:val="99"/>
    <w:rsid w:val="00EE6C68"/>
    <w:rPr>
      <w:rFonts w:ascii="Rockwell" w:eastAsiaTheme="minorEastAsia" w:hAnsi="Rockwell"/>
    </w:rPr>
    <w:tblPr/>
  </w:style>
  <w:style w:type="paragraph" w:styleId="En-tte">
    <w:name w:val="header"/>
    <w:basedOn w:val="Normal"/>
    <w:link w:val="En-tte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B64B1E"/>
    <w:rPr>
      <w:lang w:val="en-GB"/>
    </w:rPr>
  </w:style>
  <w:style w:type="paragraph" w:styleId="Sansinterligne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re">
    <w:name w:val="Title"/>
    <w:basedOn w:val="Normal"/>
    <w:next w:val="Normal"/>
    <w:link w:val="Titre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itre4Car">
    <w:name w:val="Titre 4 Car"/>
    <w:basedOn w:val="Policepardfaut"/>
    <w:link w:val="Titre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itre5Car">
    <w:name w:val="Titre 5 Car"/>
    <w:basedOn w:val="Policepardfaut"/>
    <w:link w:val="Titre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tionintense">
    <w:name w:val="Intense Quote"/>
    <w:aliases w:val="Quote"/>
    <w:basedOn w:val="Normal"/>
    <w:next w:val="Normal"/>
    <w:link w:val="Citationintense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tionintenseCar">
    <w:name w:val="Citation intense Car"/>
    <w:aliases w:val="Quote Car"/>
    <w:basedOn w:val="Policepardfaut"/>
    <w:link w:val="Citationintens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edelespacerserv">
    <w:name w:val="Placeholder Text"/>
    <w:basedOn w:val="Policepardfau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ar">
    <w:name w:val="Date Car"/>
    <w:basedOn w:val="Policepardfau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agraphedeliste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M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M3">
    <w:name w:val="toc 3"/>
    <w:basedOn w:val="TM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32A7"/>
    <w:rPr>
      <w:sz w:val="16"/>
      <w:szCs w:val="16"/>
      <w:lang w:val="en-GB"/>
    </w:rPr>
  </w:style>
  <w:style w:type="character" w:styleId="Appelnotedebasdep">
    <w:name w:val="footnote reference"/>
    <w:basedOn w:val="Policepardfaut"/>
    <w:uiPriority w:val="99"/>
    <w:unhideWhenUsed/>
    <w:rsid w:val="00DB315D"/>
    <w:rPr>
      <w:vertAlign w:val="superscript"/>
      <w:lang w:val="en-GB"/>
    </w:rPr>
  </w:style>
  <w:style w:type="character" w:styleId="lev">
    <w:name w:val="Strong"/>
    <w:basedOn w:val="Policepardfaut"/>
    <w:uiPriority w:val="22"/>
    <w:qFormat/>
    <w:rsid w:val="000D0EC9"/>
    <w:rPr>
      <w:b/>
      <w:bCs/>
      <w:lang w:val="en-GB"/>
    </w:rPr>
  </w:style>
  <w:style w:type="character" w:styleId="ExempleHTML">
    <w:name w:val="HTML Sample"/>
    <w:basedOn w:val="Policepardfau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odeHTML">
    <w:name w:val="HTML Code"/>
    <w:basedOn w:val="Policepardfau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agraphedeliste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Grilledutableau">
    <w:name w:val="Table Grid"/>
    <w:basedOn w:val="Tableau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sdetex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338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agraphedeliste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r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2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17</TotalTime>
  <Pages>1</Pages>
  <Words>129</Words>
  <Characters>712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Charlotte BESNARD</cp:lastModifiedBy>
  <cp:revision>7</cp:revision>
  <cp:lastPrinted>2016-11-07T11:47:00Z</cp:lastPrinted>
  <dcterms:created xsi:type="dcterms:W3CDTF">2025-04-01T15:04:00Z</dcterms:created>
  <dcterms:modified xsi:type="dcterms:W3CDTF">2025-09-12T09:39:00Z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